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96B0C" w14:textId="7D0D25AB" w:rsidR="000A476B" w:rsidRDefault="00CD7889" w:rsidP="004113C7">
      <w:pPr>
        <w:rPr>
          <w:b/>
          <w:bCs/>
          <w:color w:val="00777C" w:themeColor="accent4"/>
          <w:sz w:val="36"/>
          <w:szCs w:val="36"/>
        </w:rPr>
      </w:pPr>
      <w:r>
        <w:rPr>
          <w:b/>
          <w:bCs/>
          <w:color w:val="00777C" w:themeColor="accent4"/>
          <w:sz w:val="36"/>
          <w:szCs w:val="36"/>
        </w:rPr>
        <w:t>Food web activity</w:t>
      </w:r>
    </w:p>
    <w:p w14:paraId="7C6B1B23" w14:textId="33FCFE09" w:rsidR="00CD7889" w:rsidRDefault="00CD7889" w:rsidP="004113C7">
      <w:pPr>
        <w:rPr>
          <w:b/>
          <w:bCs/>
          <w:color w:val="00777C" w:themeColor="accent4"/>
          <w:sz w:val="36"/>
          <w:szCs w:val="36"/>
        </w:rPr>
      </w:pPr>
    </w:p>
    <w:p w14:paraId="4292A692" w14:textId="7475C5C9" w:rsidR="00CD7889" w:rsidRPr="00CD7889" w:rsidRDefault="00CD7889" w:rsidP="00CD7889">
      <w:pPr>
        <w:pStyle w:val="ListParagraph"/>
        <w:numPr>
          <w:ilvl w:val="0"/>
          <w:numId w:val="3"/>
        </w:numPr>
        <w:ind w:left="426" w:hanging="426"/>
        <w:rPr>
          <w:color w:val="383938" w:themeColor="text1" w:themeShade="BF"/>
          <w:sz w:val="24"/>
          <w:szCs w:val="24"/>
        </w:rPr>
      </w:pPr>
      <w:r w:rsidRPr="00CD7889">
        <w:rPr>
          <w:color w:val="383938" w:themeColor="text1" w:themeShade="BF"/>
          <w:sz w:val="24"/>
          <w:szCs w:val="24"/>
        </w:rPr>
        <w:t xml:space="preserve">Select seven students to come up and help demonstrate. </w:t>
      </w:r>
    </w:p>
    <w:p w14:paraId="01D57485" w14:textId="77777777" w:rsidR="00CD7889" w:rsidRPr="00CD7889" w:rsidRDefault="00CD7889" w:rsidP="00CD7889">
      <w:pPr>
        <w:pStyle w:val="ListParagraph"/>
        <w:numPr>
          <w:ilvl w:val="0"/>
          <w:numId w:val="3"/>
        </w:numPr>
        <w:ind w:left="426" w:hanging="426"/>
        <w:rPr>
          <w:color w:val="383938" w:themeColor="text1" w:themeShade="BF"/>
          <w:sz w:val="24"/>
          <w:szCs w:val="24"/>
        </w:rPr>
      </w:pPr>
      <w:r w:rsidRPr="00CD7889">
        <w:rPr>
          <w:color w:val="383938" w:themeColor="text1" w:themeShade="BF"/>
          <w:sz w:val="24"/>
          <w:szCs w:val="24"/>
        </w:rPr>
        <w:t xml:space="preserve">Give each student one picture to hang around their neck. </w:t>
      </w:r>
    </w:p>
    <w:p w14:paraId="0BAA5D8A" w14:textId="696B2679" w:rsidR="00CD7889" w:rsidRPr="00CD7889" w:rsidRDefault="00CD7889" w:rsidP="00CD7889">
      <w:pPr>
        <w:pStyle w:val="ListParagraph"/>
        <w:numPr>
          <w:ilvl w:val="0"/>
          <w:numId w:val="3"/>
        </w:numPr>
        <w:ind w:left="426" w:hanging="426"/>
        <w:rPr>
          <w:color w:val="383938" w:themeColor="text1" w:themeShade="BF"/>
          <w:sz w:val="24"/>
          <w:szCs w:val="24"/>
        </w:rPr>
      </w:pPr>
      <w:r w:rsidRPr="00CD7889">
        <w:rPr>
          <w:color w:val="383938" w:themeColor="text1" w:themeShade="BF"/>
          <w:sz w:val="24"/>
          <w:szCs w:val="24"/>
        </w:rPr>
        <w:t>Give out nine pieces of string to the rest of the students.</w:t>
      </w:r>
    </w:p>
    <w:p w14:paraId="2ADAA711" w14:textId="698CF09D" w:rsidR="00CD7889" w:rsidRPr="00CD7889" w:rsidRDefault="00CD7889" w:rsidP="00CD7889">
      <w:pPr>
        <w:pStyle w:val="ListParagraph"/>
        <w:numPr>
          <w:ilvl w:val="0"/>
          <w:numId w:val="3"/>
        </w:numPr>
        <w:ind w:left="426" w:hanging="426"/>
        <w:rPr>
          <w:color w:val="383938" w:themeColor="text1" w:themeShade="BF"/>
          <w:sz w:val="24"/>
          <w:szCs w:val="24"/>
        </w:rPr>
      </w:pPr>
      <w:r w:rsidRPr="00CD7889">
        <w:rPr>
          <w:color w:val="383938" w:themeColor="text1" w:themeShade="BF"/>
          <w:sz w:val="24"/>
          <w:szCs w:val="24"/>
        </w:rPr>
        <w:t>Discuss, with the students, the relationships between the elements in the food web.</w:t>
      </w:r>
    </w:p>
    <w:p w14:paraId="080280C5" w14:textId="405EAC84" w:rsidR="00CD7889" w:rsidRPr="00CD7889" w:rsidRDefault="00CD7889" w:rsidP="00CD7889">
      <w:pPr>
        <w:pStyle w:val="ListParagraph"/>
        <w:numPr>
          <w:ilvl w:val="0"/>
          <w:numId w:val="3"/>
        </w:numPr>
        <w:ind w:left="426" w:hanging="426"/>
        <w:rPr>
          <w:color w:val="383938" w:themeColor="text1" w:themeShade="BF"/>
          <w:sz w:val="24"/>
          <w:szCs w:val="24"/>
        </w:rPr>
      </w:pPr>
      <w:r w:rsidRPr="00CD7889">
        <w:rPr>
          <w:color w:val="383938" w:themeColor="text1" w:themeShade="BF"/>
          <w:sz w:val="24"/>
          <w:szCs w:val="24"/>
        </w:rPr>
        <w:t xml:space="preserve">Get the students with the string to join up the correct elements to one another, </w:t>
      </w:r>
      <w:r w:rsidRPr="00CD7889">
        <w:rPr>
          <w:color w:val="383938" w:themeColor="text1" w:themeShade="BF"/>
          <w:sz w:val="24"/>
          <w:szCs w:val="24"/>
        </w:rPr>
        <w:br/>
        <w:t>with the help of the rest of the class.</w:t>
      </w:r>
    </w:p>
    <w:p w14:paraId="0B0D2B95" w14:textId="2396A2D6" w:rsidR="00CD7889" w:rsidRPr="00CD7889" w:rsidRDefault="00CD7889" w:rsidP="00CD7889">
      <w:pPr>
        <w:pStyle w:val="ListParagraph"/>
        <w:numPr>
          <w:ilvl w:val="0"/>
          <w:numId w:val="3"/>
        </w:numPr>
        <w:ind w:left="426" w:hanging="426"/>
        <w:rPr>
          <w:color w:val="383938" w:themeColor="text1" w:themeShade="BF"/>
          <w:sz w:val="24"/>
          <w:szCs w:val="24"/>
        </w:rPr>
      </w:pPr>
      <w:r w:rsidRPr="00CD7889">
        <w:rPr>
          <w:color w:val="383938" w:themeColor="text1" w:themeShade="BF"/>
          <w:sz w:val="24"/>
          <w:szCs w:val="24"/>
        </w:rPr>
        <w:t xml:space="preserve">Ask one person in the web to sit down, then discuss how this would have a knock-on </w:t>
      </w:r>
      <w:r w:rsidRPr="00CD7889">
        <w:rPr>
          <w:color w:val="383938" w:themeColor="text1" w:themeShade="BF"/>
          <w:sz w:val="24"/>
          <w:szCs w:val="24"/>
        </w:rPr>
        <w:br/>
        <w:t>effect on the other elements of the system.</w:t>
      </w:r>
    </w:p>
    <w:p w14:paraId="5907B36B" w14:textId="14AB8BED" w:rsidR="00CD7889" w:rsidRPr="00CD7889" w:rsidRDefault="00CD7889" w:rsidP="00CD7889">
      <w:pPr>
        <w:pStyle w:val="ListParagraph"/>
        <w:numPr>
          <w:ilvl w:val="0"/>
          <w:numId w:val="3"/>
        </w:numPr>
        <w:ind w:left="426" w:hanging="426"/>
        <w:rPr>
          <w:color w:val="383938" w:themeColor="text1" w:themeShade="BF"/>
          <w:sz w:val="24"/>
          <w:szCs w:val="24"/>
        </w:rPr>
      </w:pPr>
      <w:r w:rsidRPr="00CD7889">
        <w:rPr>
          <w:color w:val="383938" w:themeColor="text1" w:themeShade="BF"/>
          <w:sz w:val="24"/>
          <w:szCs w:val="24"/>
        </w:rPr>
        <w:t>Remove oysters and discuss as a class what would happen.</w:t>
      </w:r>
    </w:p>
    <w:p w14:paraId="1423B65A" w14:textId="21956511" w:rsidR="00CD7889" w:rsidRDefault="00CD7889" w:rsidP="00CD7889">
      <w:pPr>
        <w:rPr>
          <w:color w:val="383938" w:themeColor="text1" w:themeShade="BF"/>
        </w:rPr>
      </w:pPr>
    </w:p>
    <w:p w14:paraId="7B530002" w14:textId="3A81BC7E" w:rsidR="00CD7889" w:rsidRPr="00CD7889" w:rsidRDefault="00CD7889" w:rsidP="00CD7889">
      <w:pPr>
        <w:rPr>
          <w:b/>
          <w:bCs/>
          <w:color w:val="00777C" w:themeColor="accent4"/>
          <w:sz w:val="28"/>
          <w:szCs w:val="28"/>
        </w:rPr>
      </w:pPr>
      <w:r w:rsidRPr="00CD7889">
        <w:rPr>
          <w:b/>
          <w:bCs/>
          <w:color w:val="00777C" w:themeColor="accent4"/>
          <w:sz w:val="28"/>
          <w:szCs w:val="28"/>
        </w:rPr>
        <w:t>Oyster food web</w:t>
      </w:r>
    </w:p>
    <w:p w14:paraId="1E29013F" w14:textId="26218EB4" w:rsidR="00CD7889" w:rsidRDefault="00CD7889" w:rsidP="00CD7889">
      <w:pPr>
        <w:rPr>
          <w:color w:val="383938" w:themeColor="text1" w:themeShade="BF"/>
        </w:rPr>
      </w:pPr>
    </w:p>
    <w:p w14:paraId="706C476F" w14:textId="691FE3CD" w:rsidR="00D22FE6" w:rsidRDefault="00CD7889" w:rsidP="00CD7889">
      <w:pPr>
        <w:rPr>
          <w:color w:val="383938" w:themeColor="text1" w:themeShade="BF"/>
        </w:rPr>
      </w:pPr>
      <w:r>
        <w:rPr>
          <w:noProof/>
          <w:color w:val="4C4D4C" w:themeColor="text1"/>
        </w:rPr>
        <w:drawing>
          <wp:inline distT="0" distB="0" distL="0" distR="0" wp14:anchorId="6AB3F62C" wp14:editId="1CAD6363">
            <wp:extent cx="6645768" cy="373824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768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30E43" w14:textId="77777777" w:rsidR="00D22FE6" w:rsidRDefault="00D22FE6">
      <w:pPr>
        <w:rPr>
          <w:color w:val="383938" w:themeColor="text1" w:themeShade="BF"/>
        </w:rPr>
      </w:pPr>
      <w:r>
        <w:rPr>
          <w:color w:val="383938" w:themeColor="text1" w:themeShade="BF"/>
        </w:rPr>
        <w:br w:type="page"/>
      </w:r>
    </w:p>
    <w:p w14:paraId="34B399CC" w14:textId="5E5B58F7" w:rsidR="00915915" w:rsidRDefault="009C5F94" w:rsidP="00CD7889">
      <w:pPr>
        <w:rPr>
          <w:color w:val="383938" w:themeColor="text1" w:themeShade="BF"/>
        </w:rPr>
      </w:pPr>
      <w:r>
        <w:rPr>
          <w:noProof/>
          <w:color w:val="4C4D4C" w:themeColor="text1"/>
        </w:rPr>
        <w:lastRenderedPageBreak/>
        <w:drawing>
          <wp:inline distT="0" distB="0" distL="0" distR="0" wp14:anchorId="365026D2" wp14:editId="07C5B00F">
            <wp:extent cx="6645910" cy="664591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4C4D4C" w:themeColor="text1"/>
        </w:rPr>
        <w:lastRenderedPageBreak/>
        <w:drawing>
          <wp:inline distT="0" distB="0" distL="0" distR="0" wp14:anchorId="396CADB2" wp14:editId="45FFDC7B">
            <wp:extent cx="6645910" cy="6645910"/>
            <wp:effectExtent l="0" t="0" r="0" b="0"/>
            <wp:docPr id="20" name="Picture 20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picture containing 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4C4D4C" w:themeColor="text1"/>
        </w:rPr>
        <w:lastRenderedPageBreak/>
        <w:drawing>
          <wp:inline distT="0" distB="0" distL="0" distR="0" wp14:anchorId="2338B006" wp14:editId="03BA3AE5">
            <wp:extent cx="6645910" cy="6645910"/>
            <wp:effectExtent l="0" t="0" r="0" b="0"/>
            <wp:docPr id="21" name="Picture 21" descr="A picture containing text, desse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icture containing text, desser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4C4D4C" w:themeColor="text1"/>
        </w:rPr>
        <w:lastRenderedPageBreak/>
        <w:drawing>
          <wp:inline distT="0" distB="0" distL="0" distR="0" wp14:anchorId="61EC1E0B" wp14:editId="1A721F5D">
            <wp:extent cx="6645910" cy="6645910"/>
            <wp:effectExtent l="0" t="0" r="0" b="0"/>
            <wp:docPr id="22" name="Picture 22" descr="A fish in a bowl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fish in a bowl&#10;&#10;Description automatically generated with low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4C4D4C" w:themeColor="text1"/>
        </w:rPr>
        <w:lastRenderedPageBreak/>
        <w:drawing>
          <wp:inline distT="0" distB="0" distL="0" distR="0" wp14:anchorId="0D4C501E" wp14:editId="2729E0CB">
            <wp:extent cx="6645910" cy="664591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4C4D4C" w:themeColor="text1"/>
        </w:rPr>
        <w:lastRenderedPageBreak/>
        <w:drawing>
          <wp:inline distT="0" distB="0" distL="0" distR="0" wp14:anchorId="2AFB2637" wp14:editId="0CA19375">
            <wp:extent cx="6645910" cy="6645910"/>
            <wp:effectExtent l="0" t="0" r="0" b="0"/>
            <wp:docPr id="24" name="Picture 2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icture containing tex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4C4D4C" w:themeColor="text1"/>
        </w:rPr>
        <w:lastRenderedPageBreak/>
        <w:drawing>
          <wp:inline distT="0" distB="0" distL="0" distR="0" wp14:anchorId="2BEE2995" wp14:editId="2DA29C76">
            <wp:extent cx="6645910" cy="6645910"/>
            <wp:effectExtent l="0" t="0" r="0" b="0"/>
            <wp:docPr id="25" name="Picture 25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tex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4C4D4C" w:themeColor="text1"/>
        </w:rPr>
        <w:lastRenderedPageBreak/>
        <w:drawing>
          <wp:inline distT="0" distB="0" distL="0" distR="0" wp14:anchorId="44C71103" wp14:editId="4B8BCDEE">
            <wp:extent cx="6645910" cy="664591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4C4D4C" w:themeColor="text1"/>
        </w:rPr>
        <w:lastRenderedPageBreak/>
        <w:drawing>
          <wp:inline distT="0" distB="0" distL="0" distR="0" wp14:anchorId="2D7AEFA1" wp14:editId="43A040DD">
            <wp:extent cx="6645910" cy="6645910"/>
            <wp:effectExtent l="0" t="0" r="0" b="0"/>
            <wp:docPr id="28" name="Picture 28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Icon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B2F33">
        <w:rPr>
          <w:noProof/>
          <w:color w:val="4C4D4C" w:themeColor="text1"/>
        </w:rPr>
        <w:lastRenderedPageBreak/>
        <w:drawing>
          <wp:inline distT="0" distB="0" distL="0" distR="0" wp14:anchorId="4A1F6BA9" wp14:editId="1F54A584">
            <wp:extent cx="6645910" cy="6645910"/>
            <wp:effectExtent l="0" t="0" r="0" b="0"/>
            <wp:docPr id="7" name="Picture 7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Icon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B2F33">
        <w:rPr>
          <w:noProof/>
          <w:color w:val="4C4D4C" w:themeColor="text1"/>
        </w:rPr>
        <w:lastRenderedPageBreak/>
        <w:drawing>
          <wp:inline distT="0" distB="0" distL="0" distR="0" wp14:anchorId="43CE4B91" wp14:editId="40A1E81D">
            <wp:extent cx="6645910" cy="6645910"/>
            <wp:effectExtent l="0" t="0" r="0" b="0"/>
            <wp:docPr id="8" name="Picture 8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Icon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B2F33">
        <w:rPr>
          <w:noProof/>
          <w:color w:val="4C4D4C" w:themeColor="text1"/>
        </w:rPr>
        <w:lastRenderedPageBreak/>
        <w:drawing>
          <wp:inline distT="0" distB="0" distL="0" distR="0" wp14:anchorId="7170F0C4" wp14:editId="27321469">
            <wp:extent cx="6645910" cy="6645910"/>
            <wp:effectExtent l="0" t="0" r="0" b="0"/>
            <wp:docPr id="9" name="Picture 9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Icon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4C4D4C" w:themeColor="text1"/>
        </w:rPr>
        <w:lastRenderedPageBreak/>
        <w:drawing>
          <wp:inline distT="0" distB="0" distL="0" distR="0" wp14:anchorId="5E05273C" wp14:editId="75E52983">
            <wp:extent cx="6645910" cy="6645910"/>
            <wp:effectExtent l="0" t="0" r="0" b="0"/>
            <wp:docPr id="29" name="Picture 29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Icon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4C4D4C" w:themeColor="text1"/>
        </w:rPr>
        <w:lastRenderedPageBreak/>
        <w:drawing>
          <wp:inline distT="0" distB="0" distL="0" distR="0" wp14:anchorId="7E7DB5D6" wp14:editId="73766E83">
            <wp:extent cx="6645910" cy="6645910"/>
            <wp:effectExtent l="0" t="0" r="0" b="0"/>
            <wp:docPr id="30" name="Picture 30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Icon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4C4D4C" w:themeColor="text1"/>
        </w:rPr>
        <w:lastRenderedPageBreak/>
        <w:drawing>
          <wp:inline distT="0" distB="0" distL="0" distR="0" wp14:anchorId="1DE659A2" wp14:editId="217A9566">
            <wp:extent cx="6645910" cy="6645910"/>
            <wp:effectExtent l="0" t="0" r="0" b="0"/>
            <wp:docPr id="31" name="Picture 31" descr="Ic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Icon&#10;&#10;Description automatically generated with medium confidence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4C4D4C" w:themeColor="text1"/>
        </w:rPr>
        <w:lastRenderedPageBreak/>
        <w:drawing>
          <wp:inline distT="0" distB="0" distL="0" distR="0" wp14:anchorId="40A62B30" wp14:editId="76C21CA1">
            <wp:extent cx="6645910" cy="6645910"/>
            <wp:effectExtent l="0" t="0" r="0" b="0"/>
            <wp:docPr id="32" name="Picture 32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Icon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4C4D4C" w:themeColor="text1"/>
        </w:rPr>
        <w:lastRenderedPageBreak/>
        <w:drawing>
          <wp:inline distT="0" distB="0" distL="0" distR="0" wp14:anchorId="3C1E0348" wp14:editId="560D6E41">
            <wp:extent cx="6645910" cy="6645910"/>
            <wp:effectExtent l="0" t="0" r="0" b="0"/>
            <wp:docPr id="33" name="Picture 33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Icon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B767A" w14:textId="77777777" w:rsidR="00915915" w:rsidRDefault="00915915">
      <w:pPr>
        <w:rPr>
          <w:color w:val="383938" w:themeColor="text1" w:themeShade="BF"/>
        </w:rPr>
      </w:pPr>
      <w:r>
        <w:rPr>
          <w:color w:val="383938" w:themeColor="text1" w:themeShade="BF"/>
        </w:rPr>
        <w:br w:type="page"/>
      </w:r>
    </w:p>
    <w:p w14:paraId="4DCE5FFE" w14:textId="6B35278C" w:rsidR="00915915" w:rsidRDefault="00915915" w:rsidP="00CD7889">
      <w:pPr>
        <w:rPr>
          <w:color w:val="383938" w:themeColor="text1" w:themeShade="BF"/>
        </w:rPr>
      </w:pPr>
      <w:r>
        <w:rPr>
          <w:noProof/>
          <w:color w:val="4C4D4C" w:themeColor="text1"/>
        </w:rPr>
        <w:lastRenderedPageBreak/>
        <w:drawing>
          <wp:inline distT="0" distB="0" distL="0" distR="0" wp14:anchorId="6899727D" wp14:editId="28D4BBD2">
            <wp:extent cx="6645910" cy="664591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3B17D3" w14:textId="77777777" w:rsidR="00915915" w:rsidRDefault="00915915">
      <w:pPr>
        <w:rPr>
          <w:color w:val="383938" w:themeColor="text1" w:themeShade="BF"/>
        </w:rPr>
      </w:pPr>
      <w:r>
        <w:rPr>
          <w:color w:val="383938" w:themeColor="text1" w:themeShade="BF"/>
        </w:rPr>
        <w:br w:type="page"/>
      </w:r>
    </w:p>
    <w:p w14:paraId="30594191" w14:textId="4A37FB8E" w:rsidR="008D794D" w:rsidRDefault="00915915" w:rsidP="00CD7889">
      <w:pPr>
        <w:rPr>
          <w:color w:val="383938" w:themeColor="text1" w:themeShade="BF"/>
        </w:rPr>
      </w:pPr>
      <w:r>
        <w:rPr>
          <w:noProof/>
          <w:color w:val="4C4D4C" w:themeColor="text1"/>
        </w:rPr>
        <w:lastRenderedPageBreak/>
        <w:drawing>
          <wp:inline distT="0" distB="0" distL="0" distR="0" wp14:anchorId="6E36774E" wp14:editId="55BBB31B">
            <wp:extent cx="6645910" cy="664591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BA42F0" w14:textId="77777777" w:rsidR="008D794D" w:rsidRDefault="008D794D">
      <w:pPr>
        <w:rPr>
          <w:color w:val="383938" w:themeColor="text1" w:themeShade="BF"/>
        </w:rPr>
      </w:pPr>
      <w:r>
        <w:rPr>
          <w:color w:val="383938" w:themeColor="text1" w:themeShade="BF"/>
        </w:rPr>
        <w:br w:type="page"/>
      </w:r>
    </w:p>
    <w:p w14:paraId="3722B9A0" w14:textId="7EA6BD5D" w:rsidR="00CD7889" w:rsidRPr="00CD7889" w:rsidRDefault="008D794D" w:rsidP="00CD7889">
      <w:pPr>
        <w:rPr>
          <w:color w:val="383938" w:themeColor="text1" w:themeShade="BF"/>
        </w:rPr>
      </w:pPr>
      <w:r>
        <w:rPr>
          <w:noProof/>
          <w:color w:val="4C4D4C" w:themeColor="text1"/>
        </w:rPr>
        <w:lastRenderedPageBreak/>
        <w:drawing>
          <wp:inline distT="0" distB="0" distL="0" distR="0" wp14:anchorId="5DBB8C53" wp14:editId="0EF6625E">
            <wp:extent cx="6645910" cy="664591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D7889" w:rsidRPr="00CD7889" w:rsidSect="009E7645">
      <w:headerReference w:type="default" r:id="rId27"/>
      <w:footerReference w:type="default" r:id="rId2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7E6A0" w14:textId="77777777" w:rsidR="002015B5" w:rsidRDefault="002015B5" w:rsidP="009E7645">
      <w:r>
        <w:separator/>
      </w:r>
    </w:p>
  </w:endnote>
  <w:endnote w:type="continuationSeparator" w:id="0">
    <w:p w14:paraId="14033CF0" w14:textId="77777777" w:rsidR="002015B5" w:rsidRDefault="002015B5" w:rsidP="009E7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BD131" w14:textId="73561B88" w:rsidR="009E7645" w:rsidRDefault="00D828D9">
    <w:pPr>
      <w:pStyle w:val="Foo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96B260B" wp14:editId="61730301">
          <wp:simplePos x="0" y="0"/>
          <wp:positionH relativeFrom="column">
            <wp:posOffset>-494665</wp:posOffset>
          </wp:positionH>
          <wp:positionV relativeFrom="paragraph">
            <wp:posOffset>-735002</wp:posOffset>
          </wp:positionV>
          <wp:extent cx="7644130" cy="1452880"/>
          <wp:effectExtent l="0" t="0" r="1270" b="0"/>
          <wp:wrapNone/>
          <wp:docPr id="2" name="Picture 2" descr="Tex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4130" cy="1452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AD787" w14:textId="77777777" w:rsidR="002015B5" w:rsidRDefault="002015B5" w:rsidP="009E7645">
      <w:r>
        <w:separator/>
      </w:r>
    </w:p>
  </w:footnote>
  <w:footnote w:type="continuationSeparator" w:id="0">
    <w:p w14:paraId="5596CD01" w14:textId="77777777" w:rsidR="002015B5" w:rsidRDefault="002015B5" w:rsidP="009E76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FEE78" w14:textId="53A03C4D" w:rsidR="009E7645" w:rsidRDefault="00D828D9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536320F" wp14:editId="54E1DB16">
          <wp:simplePos x="0" y="0"/>
          <wp:positionH relativeFrom="margin">
            <wp:posOffset>5304503</wp:posOffset>
          </wp:positionH>
          <wp:positionV relativeFrom="paragraph">
            <wp:posOffset>-134948</wp:posOffset>
          </wp:positionV>
          <wp:extent cx="1468800" cy="1468800"/>
          <wp:effectExtent l="0" t="0" r="0" b="0"/>
          <wp:wrapSquare wrapText="bothSides"/>
          <wp:docPr id="1" name="Picture 1" descr="Sunburst chart&#10;&#10;Description automatically generated with medium confidenc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unburst chart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8800" cy="146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57EA9"/>
    <w:multiLevelType w:val="hybridMultilevel"/>
    <w:tmpl w:val="C622C3A8"/>
    <w:lvl w:ilvl="0" w:tplc="BEF656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DD932C" w:themeColor="accent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B155E"/>
    <w:multiLevelType w:val="hybridMultilevel"/>
    <w:tmpl w:val="D526CB1A"/>
    <w:lvl w:ilvl="0" w:tplc="08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35DC06EB"/>
    <w:multiLevelType w:val="hybridMultilevel"/>
    <w:tmpl w:val="2C228A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DD932C" w:themeColor="accent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645"/>
    <w:rsid w:val="000A476B"/>
    <w:rsid w:val="0013268A"/>
    <w:rsid w:val="001652D6"/>
    <w:rsid w:val="002015B5"/>
    <w:rsid w:val="00257D9A"/>
    <w:rsid w:val="004113C7"/>
    <w:rsid w:val="00476CCB"/>
    <w:rsid w:val="00497913"/>
    <w:rsid w:val="005D08FB"/>
    <w:rsid w:val="005F4267"/>
    <w:rsid w:val="006272B9"/>
    <w:rsid w:val="007F34DC"/>
    <w:rsid w:val="008D794D"/>
    <w:rsid w:val="00915915"/>
    <w:rsid w:val="009C5F94"/>
    <w:rsid w:val="009E113B"/>
    <w:rsid w:val="009E7645"/>
    <w:rsid w:val="00AF5D20"/>
    <w:rsid w:val="00C65523"/>
    <w:rsid w:val="00CA7000"/>
    <w:rsid w:val="00CA72B5"/>
    <w:rsid w:val="00CD7889"/>
    <w:rsid w:val="00D22FE6"/>
    <w:rsid w:val="00D828D9"/>
    <w:rsid w:val="00DA73B3"/>
    <w:rsid w:val="00F07A81"/>
    <w:rsid w:val="00FA3CB7"/>
    <w:rsid w:val="00FB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635D1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764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7645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9E764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7645"/>
    <w:rPr>
      <w:rFonts w:eastAsiaTheme="minorEastAsia"/>
    </w:rPr>
  </w:style>
  <w:style w:type="table" w:styleId="TableGrid">
    <w:name w:val="Table Grid"/>
    <w:basedOn w:val="TableNormal"/>
    <w:uiPriority w:val="39"/>
    <w:rsid w:val="000A476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A476B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customXml" Target="../customXml/item3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eader" Target="header1.xml"/><Relationship Id="rId30" Type="http://schemas.openxmlformats.org/officeDocument/2006/relationships/theme" Target="theme/theme1.xml"/><Relationship Id="rId8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Wild Oysters Colour Palette">
      <a:dk1>
        <a:srgbClr val="4C4D4C"/>
      </a:dk1>
      <a:lt1>
        <a:srgbClr val="FFFFFF"/>
      </a:lt1>
      <a:dk2>
        <a:srgbClr val="767776"/>
      </a:dk2>
      <a:lt2>
        <a:srgbClr val="CACBCA"/>
      </a:lt2>
      <a:accent1>
        <a:srgbClr val="175182"/>
      </a:accent1>
      <a:accent2>
        <a:srgbClr val="BF272F"/>
      </a:accent2>
      <a:accent3>
        <a:srgbClr val="DD932C"/>
      </a:accent3>
      <a:accent4>
        <a:srgbClr val="00777C"/>
      </a:accent4>
      <a:accent5>
        <a:srgbClr val="382416"/>
      </a:accent5>
      <a:accent6>
        <a:srgbClr val="D2BCA3"/>
      </a:accent6>
      <a:hlink>
        <a:srgbClr val="1A1918"/>
      </a:hlink>
      <a:folHlink>
        <a:srgbClr val="1A1918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6E59B6F577E342AD9D954C59400457" ma:contentTypeVersion="13" ma:contentTypeDescription="Create a new document." ma:contentTypeScope="" ma:versionID="0dac3c7862050973a5bc6714f6c37ead">
  <xsd:schema xmlns:xsd="http://www.w3.org/2001/XMLSchema" xmlns:xs="http://www.w3.org/2001/XMLSchema" xmlns:p="http://schemas.microsoft.com/office/2006/metadata/properties" xmlns:ns2="af1aa071-2756-4cfc-9395-e8552a759d32" xmlns:ns3="0fb26e3c-4f0b-4b0f-bd9d-e70d3d6e9e3e" targetNamespace="http://schemas.microsoft.com/office/2006/metadata/properties" ma:root="true" ma:fieldsID="2420a8003ab195e30bb7163af4fa7f4f" ns2:_="" ns3:_="">
    <xsd:import namespace="af1aa071-2756-4cfc-9395-e8552a759d32"/>
    <xsd:import namespace="0fb26e3c-4f0b-4b0f-bd9d-e70d3d6e9e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1aa071-2756-4cfc-9395-e8552a759d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b26e3c-4f0b-4b0f-bd9d-e70d3d6e9e3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29500C-3FF0-E748-84FC-A702E17E20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7D96B89-4607-485C-B51D-6468ABE5C144}"/>
</file>

<file path=customXml/itemProps3.xml><?xml version="1.0" encoding="utf-8"?>
<ds:datastoreItem xmlns:ds="http://schemas.openxmlformats.org/officeDocument/2006/customXml" ds:itemID="{6FCBDD13-3997-4384-B65A-1E5A612A50DF}"/>
</file>

<file path=customXml/itemProps4.xml><?xml version="1.0" encoding="utf-8"?>
<ds:datastoreItem xmlns:ds="http://schemas.openxmlformats.org/officeDocument/2006/customXml" ds:itemID="{C859F171-0086-4293-81EB-E97C641E2A11}"/>
</file>

<file path=docProps/app.xml><?xml version="1.0" encoding="utf-8"?>
<Properties xmlns="http://schemas.openxmlformats.org/officeDocument/2006/extended-properties" xmlns:vt="http://schemas.openxmlformats.org/officeDocument/2006/docPropsVTypes">
  <Template>ZSLP14_WOP_Ed Mats_WS_FOOD WEB_v3_KS2.dotx</Template>
  <TotalTime>0</TotalTime>
  <Pages>21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Eloise Doidge</dc:creator>
  <cp:keywords/>
  <dc:description/>
  <cp:lastModifiedBy>Eloise Doidge</cp:lastModifiedBy>
  <cp:revision>2</cp:revision>
  <dcterms:created xsi:type="dcterms:W3CDTF">2021-12-16T18:29:00Z</dcterms:created>
  <dcterms:modified xsi:type="dcterms:W3CDTF">2021-12-16T18:29:00Z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0x010100706E59B6F577E342AD9D954C59400457</vt:lpwstr>
  </property>
</Properties>
</file>